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0B1D5AF3" w14:textId="77777777" w:rsidTr="001632A6">
        <w:trPr>
          <w:trHeight w:hRule="exact" w:val="14400"/>
          <w:jc w:val="center"/>
        </w:trPr>
        <w:tc>
          <w:tcPr>
            <w:tcW w:w="7200" w:type="dxa"/>
          </w:tcPr>
          <w:p w14:paraId="533B804E" w14:textId="63F1CF22" w:rsidR="00423F28" w:rsidRDefault="004E294B">
            <w:r>
              <w:rPr>
                <w:noProof/>
              </w:rPr>
              <w:drawing>
                <wp:inline distT="0" distB="0" distL="0" distR="0" wp14:anchorId="4EA436E0" wp14:editId="1A2D2D6A">
                  <wp:extent cx="4572000" cy="3052445"/>
                  <wp:effectExtent l="0" t="0" r="0" b="0"/>
                  <wp:docPr id="987242909" name="Picture 1" descr="Chairs in group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42909" name="Picture 987242909" descr="Chairs in group therapy"/>
                          <pic:cNvPicPr/>
                        </pic:nvPicPr>
                        <pic:blipFill>
                          <a:blip r:embed="rId7"/>
                          <a:stretch>
                            <a:fillRect/>
                          </a:stretch>
                        </pic:blipFill>
                        <pic:spPr>
                          <a:xfrm>
                            <a:off x="0" y="0"/>
                            <a:ext cx="4572000" cy="3052445"/>
                          </a:xfrm>
                          <a:prstGeom prst="rect">
                            <a:avLst/>
                          </a:prstGeom>
                        </pic:spPr>
                      </pic:pic>
                    </a:graphicData>
                  </a:graphic>
                </wp:inline>
              </w:drawing>
            </w:r>
          </w:p>
          <w:p w14:paraId="2CB60D06" w14:textId="48C91437" w:rsidR="003A4A4A" w:rsidRDefault="00000000" w:rsidP="003A4A4A">
            <w:pPr>
              <w:pStyle w:val="Subtitle"/>
            </w:pPr>
            <w:sdt>
              <w:sdtPr>
                <w:alias w:val="Enter event date:"/>
                <w:tag w:val="Enter event date:"/>
                <w:id w:val="1308741240"/>
                <w:placeholder>
                  <w:docPart w:val="F4AFA1EC92BD4524A32EBE69927E392C"/>
                </w:placeholder>
                <w15:appearance w15:val="hidden"/>
                <w:text/>
              </w:sdtPr>
              <w:sdtContent>
                <w:r w:rsidR="004E294B">
                  <w:t>BEST LLC</w:t>
                </w:r>
              </w:sdtContent>
            </w:sdt>
          </w:p>
          <w:sdt>
            <w:sdtPr>
              <w:alias w:val="Enter event title:"/>
              <w:tag w:val="Enter event title:"/>
              <w:id w:val="16356312"/>
              <w:placeholder>
                <w:docPart w:val="9A80493304DD450AB9770D795EE829D6"/>
              </w:placeholder>
              <w15:appearance w15:val="hidden"/>
              <w:text/>
            </w:sdtPr>
            <w:sdtContent>
              <w:p w14:paraId="5F1E6D1B" w14:textId="416BC198" w:rsidR="003A4A4A" w:rsidRDefault="004E294B" w:rsidP="003A4A4A">
                <w:pPr>
                  <w:pStyle w:val="Title"/>
                </w:pPr>
                <w:r>
                  <w:t>Group Therapy</w:t>
                </w:r>
              </w:p>
            </w:sdtContent>
          </w:sdt>
          <w:p w14:paraId="2D4C7B0D" w14:textId="40598D07" w:rsidR="003A4A4A" w:rsidRDefault="00000000" w:rsidP="003A4A4A">
            <w:pPr>
              <w:pStyle w:val="Heading1"/>
            </w:pPr>
            <w:sdt>
              <w:sdtPr>
                <w:alias w:val="Enter event description heading:"/>
                <w:tag w:val="Enter event description heading:"/>
                <w:id w:val="2000612752"/>
                <w:placeholder>
                  <w:docPart w:val="D61FC4C210D94B75862D34BF110DB190"/>
                </w:placeholder>
                <w15:appearance w15:val="hidden"/>
                <w:text/>
              </w:sdtPr>
              <w:sdtContent>
                <w:r w:rsidR="00132B53">
                  <w:t>*Must be a client of BEST LLC to participate in Group Therapy Services</w:t>
                </w:r>
              </w:sdtContent>
            </w:sdt>
          </w:p>
          <w:p w14:paraId="6A197E2F" w14:textId="51794878" w:rsidR="003A4A4A" w:rsidRDefault="00000000" w:rsidP="003A4A4A">
            <w:sdt>
              <w:sdtPr>
                <w:alias w:val="Enter body text:"/>
                <w:tag w:val="Enter body text:"/>
                <w:id w:val="-1839064093"/>
                <w:placeholder>
                  <w:docPart w:val="1F32321682F8454290B2F00C2893D70E"/>
                </w:placeholder>
                <w15:appearance w15:val="hidden"/>
                <w:text/>
              </w:sdtPr>
              <w:sdtContent>
                <w:r w:rsidR="00132B53">
                  <w:t xml:space="preserve">For more information, including group descriptions, call us at </w:t>
                </w:r>
                <w:proofErr w:type="gramStart"/>
                <w:r w:rsidR="00132B53">
                  <w:t xml:space="preserve">   (</w:t>
                </w:r>
                <w:proofErr w:type="gramEnd"/>
                <w:r w:rsidR="00132B53">
                  <w:t>208) 233-0240 or go to our website at https://behavioralenhancementidaho.com/. To reach the group facilitator directly, email srimer@bestllc.net.</w:t>
                </w:r>
              </w:sdtContent>
            </w:sdt>
          </w:p>
          <w:p w14:paraId="6F0AB075" w14:textId="6FBFFF31" w:rsidR="003A4A4A" w:rsidRDefault="004E294B" w:rsidP="00067228">
            <w:pPr>
              <w:pStyle w:val="Logo"/>
            </w:pPr>
            <w:r>
              <w:drawing>
                <wp:anchor distT="0" distB="0" distL="114300" distR="114300" simplePos="0" relativeHeight="251658240" behindDoc="0" locked="0" layoutInCell="1" allowOverlap="1" wp14:anchorId="3FCFC7E4" wp14:editId="0ABE502A">
                  <wp:simplePos x="0" y="0"/>
                  <wp:positionH relativeFrom="column">
                    <wp:posOffset>142875</wp:posOffset>
                  </wp:positionH>
                  <wp:positionV relativeFrom="paragraph">
                    <wp:posOffset>187960</wp:posOffset>
                  </wp:positionV>
                  <wp:extent cx="3629025" cy="2433955"/>
                  <wp:effectExtent l="0" t="0" r="9525" b="4445"/>
                  <wp:wrapSquare wrapText="bothSides"/>
                  <wp:docPr id="1812166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025" cy="2433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14:paraId="4EAE5883" w14:textId="77777777" w:rsidTr="00323654">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14:paraId="08205B1D" w14:textId="7F952213" w:rsidR="00236FEA" w:rsidRDefault="00000000" w:rsidP="00236FEA">
                  <w:pPr>
                    <w:pStyle w:val="Heading2"/>
                  </w:pPr>
                  <w:sdt>
                    <w:sdtPr>
                      <w:alias w:val="Enter Heading 2:"/>
                      <w:tag w:val="Enter Heading 2:"/>
                      <w:id w:val="2068918032"/>
                      <w:placeholder>
                        <w:docPart w:val="DC963C16096D46FBBAA172D70B945991"/>
                      </w:placeholder>
                      <w15:appearance w15:val="hidden"/>
                      <w:text/>
                    </w:sdtPr>
                    <w:sdtContent>
                      <w:r w:rsidR="004E294B" w:rsidRPr="004E294B">
                        <w:t>TREM – Females Thursdays 10:30-12:00pm</w:t>
                      </w:r>
                    </w:sdtContent>
                  </w:sdt>
                </w:p>
                <w:sdt>
                  <w:sdtPr>
                    <w:alias w:val="Dividing line graphic:"/>
                    <w:tag w:val="Dividing line graphic:"/>
                    <w:id w:val="-279119489"/>
                    <w:placeholder>
                      <w:docPart w:val="9363D68A9ECD415A9A59ECB87B057AD1"/>
                    </w:placeholder>
                    <w:temporary/>
                    <w:showingPlcHdr/>
                    <w15:appearance w15:val="hidden"/>
                  </w:sdtPr>
                  <w:sdtContent>
                    <w:p w14:paraId="5C541C82" w14:textId="77777777" w:rsidR="00236FEA" w:rsidRPr="001D3B47" w:rsidRDefault="00236FEA" w:rsidP="00236FEA">
                      <w:pPr>
                        <w:pStyle w:val="Line"/>
                      </w:pPr>
                      <w:r>
                        <w:t>____</w:t>
                      </w:r>
                    </w:p>
                  </w:sdtContent>
                </w:sdt>
                <w:p w14:paraId="21D6912D" w14:textId="12D66940" w:rsidR="00236FEA" w:rsidRDefault="00000000" w:rsidP="00236FEA">
                  <w:pPr>
                    <w:pStyle w:val="Heading2"/>
                  </w:pPr>
                  <w:sdt>
                    <w:sdtPr>
                      <w:alias w:val="Enter Heading 2:"/>
                      <w:tag w:val="Enter Heading 2:"/>
                      <w:id w:val="-619531705"/>
                      <w:placeholder>
                        <w:docPart w:val="166B44DCB5294D7BBEB43CA7B549F34D"/>
                      </w:placeholder>
                      <w15:appearance w15:val="hidden"/>
                      <w:text/>
                    </w:sdtPr>
                    <w:sdtContent>
                      <w:r w:rsidR="004E294B">
                        <w:t>TREM – Males Thursdays 9:00-10:30am</w:t>
                      </w:r>
                    </w:sdtContent>
                  </w:sdt>
                </w:p>
                <w:sdt>
                  <w:sdtPr>
                    <w:alias w:val="Dividing line graphic:"/>
                    <w:tag w:val="Dividing line graphic:"/>
                    <w:id w:val="576019419"/>
                    <w:placeholder>
                      <w:docPart w:val="71BDDAA15B3A4ABB8CD07E84AEFDCD58"/>
                    </w:placeholder>
                    <w:temporary/>
                    <w:showingPlcHdr/>
                    <w15:appearance w15:val="hidden"/>
                  </w:sdtPr>
                  <w:sdtContent>
                    <w:p w14:paraId="3F8C3F0B" w14:textId="77777777" w:rsidR="00236FEA" w:rsidRDefault="00236FEA" w:rsidP="00236FEA">
                      <w:pPr>
                        <w:pStyle w:val="Line"/>
                      </w:pPr>
                      <w:r w:rsidRPr="00655EA2">
                        <w:t>____</w:t>
                      </w:r>
                    </w:p>
                  </w:sdtContent>
                </w:sdt>
                <w:p w14:paraId="025B5EB8" w14:textId="21110D7A" w:rsidR="00236FEA" w:rsidRDefault="00000000" w:rsidP="00236FEA">
                  <w:pPr>
                    <w:pStyle w:val="Heading2"/>
                  </w:pPr>
                  <w:sdt>
                    <w:sdtPr>
                      <w:alias w:val="Enter Heading 2:"/>
                      <w:tag w:val="Enter Heading 2:"/>
                      <w:id w:val="-273402092"/>
                      <w:placeholder>
                        <w:docPart w:val="6B2A6D36CAD4477AB84DD80348520601"/>
                      </w:placeholder>
                      <w15:appearance w15:val="hidden"/>
                      <w:text/>
                    </w:sdtPr>
                    <w:sdtContent>
                      <w:r w:rsidR="004E294B">
                        <w:t>ACT                        Fridays 9:00-10:30am</w:t>
                      </w:r>
                    </w:sdtContent>
                  </w:sdt>
                </w:p>
                <w:sdt>
                  <w:sdtPr>
                    <w:alias w:val="Dividing line graphic:"/>
                    <w:tag w:val="Dividing line graphic:"/>
                    <w:id w:val="-1704001379"/>
                    <w:placeholder>
                      <w:docPart w:val="F8C9ED8D015747FE8271B57F22099C87"/>
                    </w:placeholder>
                    <w:temporary/>
                    <w:showingPlcHdr/>
                    <w15:appearance w15:val="hidden"/>
                  </w:sdtPr>
                  <w:sdtContent>
                    <w:p w14:paraId="064D6488" w14:textId="77777777" w:rsidR="00236FEA" w:rsidRDefault="00236FEA" w:rsidP="00236FEA">
                      <w:pPr>
                        <w:pStyle w:val="Line"/>
                      </w:pPr>
                      <w:r w:rsidRPr="00655EA2">
                        <w:t>____</w:t>
                      </w:r>
                    </w:p>
                  </w:sdtContent>
                </w:sdt>
                <w:p w14:paraId="621664E9" w14:textId="056DE0B3" w:rsidR="00236FEA" w:rsidRDefault="004E294B" w:rsidP="00236FEA">
                  <w:pPr>
                    <w:pStyle w:val="Heading2"/>
                  </w:pPr>
                  <w:r>
                    <w:t>Grief and Loss Tuesdays 6:00-7:30pm</w:t>
                  </w:r>
                </w:p>
                <w:sdt>
                  <w:sdtPr>
                    <w:alias w:val="Dividing line graphic:"/>
                    <w:tag w:val="Dividing line graphic:"/>
                    <w:id w:val="-2078267982"/>
                    <w:placeholder>
                      <w:docPart w:val="E40229C326484371B3D24358777E6FE0"/>
                    </w:placeholder>
                    <w:temporary/>
                    <w:showingPlcHdr/>
                    <w15:appearance w15:val="hidden"/>
                  </w:sdtPr>
                  <w:sdtContent>
                    <w:p w14:paraId="102A35A0" w14:textId="77777777" w:rsidR="00236FEA" w:rsidRDefault="00236FEA" w:rsidP="00236FEA">
                      <w:pPr>
                        <w:pStyle w:val="Line"/>
                      </w:pPr>
                      <w:r>
                        <w:t>____</w:t>
                      </w:r>
                    </w:p>
                  </w:sdtContent>
                </w:sdt>
                <w:p w14:paraId="3E57F066" w14:textId="2B10F4DC" w:rsidR="00236FEA" w:rsidRDefault="004E294B" w:rsidP="00236FEA">
                  <w:pPr>
                    <w:pStyle w:val="Heading2"/>
                  </w:pPr>
                  <w:r>
                    <w:t>Seeking Safety Fridays 10:30-12:00pm</w:t>
                  </w:r>
                </w:p>
              </w:tc>
            </w:tr>
            <w:tr w:rsidR="00236FEA" w14:paraId="3A359EB4" w14:textId="77777777"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14:paraId="1186832B" w14:textId="0BDFC02B" w:rsidR="00236FEA" w:rsidRDefault="004E294B" w:rsidP="00236FEA">
                  <w:pPr>
                    <w:pStyle w:val="Heading3"/>
                  </w:pPr>
                  <w:r>
                    <w:t>BEST LLC</w:t>
                  </w:r>
                </w:p>
                <w:p w14:paraId="7062B979" w14:textId="5AB5A2A9" w:rsidR="00236FEA" w:rsidRDefault="00000000" w:rsidP="00236FEA">
                  <w:pPr>
                    <w:pStyle w:val="ContactInfo"/>
                  </w:pPr>
                  <w:sdt>
                    <w:sdtPr>
                      <w:alias w:val="Enter street address:"/>
                      <w:tag w:val="Enter street address:"/>
                      <w:id w:val="857003158"/>
                      <w:placeholder>
                        <w:docPart w:val="E594C3A017C4441FBF461C8EAD51F826"/>
                      </w:placeholder>
                      <w15:appearance w15:val="hidden"/>
                      <w:text w:multiLine="1"/>
                    </w:sdtPr>
                    <w:sdtContent>
                      <w:r w:rsidR="004E294B">
                        <w:t>1001 N 7th Ave Ste 115</w:t>
                      </w:r>
                    </w:sdtContent>
                  </w:sdt>
                </w:p>
                <w:p w14:paraId="16724148" w14:textId="585A2980" w:rsidR="00236FEA" w:rsidRDefault="004E294B" w:rsidP="00236FEA">
                  <w:pPr>
                    <w:pStyle w:val="ContactInfo"/>
                  </w:pPr>
                  <w:r>
                    <w:t>Pocatello, ID 83201</w:t>
                  </w:r>
                </w:p>
                <w:p w14:paraId="383F3768" w14:textId="5C5A0F52" w:rsidR="00236FEA" w:rsidRDefault="004E294B" w:rsidP="00236FEA">
                  <w:pPr>
                    <w:pStyle w:val="ContactInfo"/>
                  </w:pPr>
                  <w:r>
                    <w:t>(208) 233-0240</w:t>
                  </w:r>
                </w:p>
                <w:p w14:paraId="6C3D58DC" w14:textId="25DDE277" w:rsidR="00236FEA" w:rsidRDefault="004E294B" w:rsidP="00236FEA">
                  <w:pPr>
                    <w:pStyle w:val="Date"/>
                  </w:pPr>
                  <w:r w:rsidRPr="004E294B">
                    <w:t>https://behavioralenhancementidaho.com/</w:t>
                  </w:r>
                </w:p>
                <w:p w14:paraId="0886E616" w14:textId="7AC38BF3" w:rsidR="00236FEA" w:rsidRDefault="00132B53" w:rsidP="00236FEA">
                  <w:pPr>
                    <w:pStyle w:val="Date"/>
                  </w:pPr>
                  <w:r>
                    <w:t>info@bestllc.net</w:t>
                  </w:r>
                </w:p>
              </w:tc>
            </w:tr>
          </w:tbl>
          <w:p w14:paraId="36162886" w14:textId="77777777" w:rsidR="00423F28" w:rsidRDefault="00423F28" w:rsidP="00236FEA"/>
        </w:tc>
      </w:tr>
    </w:tbl>
    <w:p w14:paraId="0036CD96" w14:textId="77777777"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7E1F1" w14:textId="77777777" w:rsidR="00694F8B" w:rsidRDefault="00694F8B" w:rsidP="00AB6948">
      <w:pPr>
        <w:spacing w:after="0" w:line="240" w:lineRule="auto"/>
      </w:pPr>
      <w:r>
        <w:separator/>
      </w:r>
    </w:p>
  </w:endnote>
  <w:endnote w:type="continuationSeparator" w:id="0">
    <w:p w14:paraId="4F7E63D4" w14:textId="77777777" w:rsidR="00694F8B" w:rsidRDefault="00694F8B"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24FD0" w14:textId="77777777" w:rsidR="00694F8B" w:rsidRDefault="00694F8B" w:rsidP="00AB6948">
      <w:pPr>
        <w:spacing w:after="0" w:line="240" w:lineRule="auto"/>
      </w:pPr>
      <w:r>
        <w:separator/>
      </w:r>
    </w:p>
  </w:footnote>
  <w:footnote w:type="continuationSeparator" w:id="0">
    <w:p w14:paraId="3923CD82" w14:textId="77777777" w:rsidR="00694F8B" w:rsidRDefault="00694F8B"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16cid:durableId="482703289">
    <w:abstractNumId w:val="9"/>
  </w:num>
  <w:num w:numId="2" w16cid:durableId="474958056">
    <w:abstractNumId w:val="7"/>
  </w:num>
  <w:num w:numId="3" w16cid:durableId="1136992688">
    <w:abstractNumId w:val="6"/>
  </w:num>
  <w:num w:numId="4" w16cid:durableId="1407650552">
    <w:abstractNumId w:val="5"/>
  </w:num>
  <w:num w:numId="5" w16cid:durableId="1687558917">
    <w:abstractNumId w:val="4"/>
  </w:num>
  <w:num w:numId="6" w16cid:durableId="1443263939">
    <w:abstractNumId w:val="8"/>
  </w:num>
  <w:num w:numId="7" w16cid:durableId="328294265">
    <w:abstractNumId w:val="3"/>
  </w:num>
  <w:num w:numId="8" w16cid:durableId="807666168">
    <w:abstractNumId w:val="2"/>
  </w:num>
  <w:num w:numId="9" w16cid:durableId="1006977435">
    <w:abstractNumId w:val="1"/>
  </w:num>
  <w:num w:numId="10" w16cid:durableId="869486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94B"/>
    <w:rsid w:val="00016540"/>
    <w:rsid w:val="00044307"/>
    <w:rsid w:val="00054D84"/>
    <w:rsid w:val="00067228"/>
    <w:rsid w:val="00132B53"/>
    <w:rsid w:val="00190F23"/>
    <w:rsid w:val="00194E9C"/>
    <w:rsid w:val="001C290A"/>
    <w:rsid w:val="001D3B47"/>
    <w:rsid w:val="00236FEA"/>
    <w:rsid w:val="0027400C"/>
    <w:rsid w:val="002A0BAC"/>
    <w:rsid w:val="002C65CB"/>
    <w:rsid w:val="002D469D"/>
    <w:rsid w:val="003852A1"/>
    <w:rsid w:val="003A4A4A"/>
    <w:rsid w:val="003F4359"/>
    <w:rsid w:val="00423F28"/>
    <w:rsid w:val="00425C2B"/>
    <w:rsid w:val="004A1A52"/>
    <w:rsid w:val="004B6545"/>
    <w:rsid w:val="004C43EE"/>
    <w:rsid w:val="004E294B"/>
    <w:rsid w:val="005927AD"/>
    <w:rsid w:val="00627140"/>
    <w:rsid w:val="00655EA2"/>
    <w:rsid w:val="00664563"/>
    <w:rsid w:val="00694F8B"/>
    <w:rsid w:val="00767651"/>
    <w:rsid w:val="007716AB"/>
    <w:rsid w:val="007E4871"/>
    <w:rsid w:val="007E4C8C"/>
    <w:rsid w:val="007F3F1B"/>
    <w:rsid w:val="00804979"/>
    <w:rsid w:val="008458BC"/>
    <w:rsid w:val="008F5234"/>
    <w:rsid w:val="009D3491"/>
    <w:rsid w:val="00AA4B20"/>
    <w:rsid w:val="00AB6948"/>
    <w:rsid w:val="00AC4416"/>
    <w:rsid w:val="00AD7965"/>
    <w:rsid w:val="00B220A3"/>
    <w:rsid w:val="00B2335D"/>
    <w:rsid w:val="00BB702B"/>
    <w:rsid w:val="00C175B1"/>
    <w:rsid w:val="00C23D95"/>
    <w:rsid w:val="00C72DB7"/>
    <w:rsid w:val="00C87D9E"/>
    <w:rsid w:val="00CB26AC"/>
    <w:rsid w:val="00DD2A04"/>
    <w:rsid w:val="00E85A56"/>
    <w:rsid w:val="00F10530"/>
    <w:rsid w:val="00F1347B"/>
    <w:rsid w:val="00F32299"/>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3EB3E4"/>
  <w15:chartTrackingRefBased/>
  <w15:docId w15:val="{11C61160-8648-41F0-A77E-E287033A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nrdo\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4AFA1EC92BD4524A32EBE69927E392C"/>
        <w:category>
          <w:name w:val="General"/>
          <w:gallery w:val="placeholder"/>
        </w:category>
        <w:types>
          <w:type w:val="bbPlcHdr"/>
        </w:types>
        <w:behaviors>
          <w:behavior w:val="content"/>
        </w:behaviors>
        <w:guid w:val="{BE895605-E0B3-4A01-8880-3511B3179FE0}"/>
      </w:docPartPr>
      <w:docPartBody>
        <w:p w:rsidR="00DF21F3" w:rsidRDefault="00000000">
          <w:pPr>
            <w:pStyle w:val="F4AFA1EC92BD4524A32EBE69927E392C"/>
          </w:pPr>
          <w:r>
            <w:t>Event Date</w:t>
          </w:r>
        </w:p>
      </w:docPartBody>
    </w:docPart>
    <w:docPart>
      <w:docPartPr>
        <w:name w:val="9A80493304DD450AB9770D795EE829D6"/>
        <w:category>
          <w:name w:val="General"/>
          <w:gallery w:val="placeholder"/>
        </w:category>
        <w:types>
          <w:type w:val="bbPlcHdr"/>
        </w:types>
        <w:behaviors>
          <w:behavior w:val="content"/>
        </w:behaviors>
        <w:guid w:val="{62DC8017-9CC3-4F80-884C-F6605A2CBEE7}"/>
      </w:docPartPr>
      <w:docPartBody>
        <w:p w:rsidR="00DF21F3" w:rsidRDefault="00000000">
          <w:pPr>
            <w:pStyle w:val="9A80493304DD450AB9770D795EE829D6"/>
          </w:pPr>
          <w:r>
            <w:t>Event Title, Up to Two Lines</w:t>
          </w:r>
        </w:p>
      </w:docPartBody>
    </w:docPart>
    <w:docPart>
      <w:docPartPr>
        <w:name w:val="D61FC4C210D94B75862D34BF110DB190"/>
        <w:category>
          <w:name w:val="General"/>
          <w:gallery w:val="placeholder"/>
        </w:category>
        <w:types>
          <w:type w:val="bbPlcHdr"/>
        </w:types>
        <w:behaviors>
          <w:behavior w:val="content"/>
        </w:behaviors>
        <w:guid w:val="{DE9C59AC-BAA6-427A-9FE6-729580A8693E}"/>
      </w:docPartPr>
      <w:docPartBody>
        <w:p w:rsidR="00DF21F3" w:rsidRDefault="00000000">
          <w:pPr>
            <w:pStyle w:val="D61FC4C210D94B75862D34BF110DB190"/>
          </w:pPr>
          <w:r>
            <w:t>Event Description Heading</w:t>
          </w:r>
        </w:p>
      </w:docPartBody>
    </w:docPart>
    <w:docPart>
      <w:docPartPr>
        <w:name w:val="1F32321682F8454290B2F00C2893D70E"/>
        <w:category>
          <w:name w:val="General"/>
          <w:gallery w:val="placeholder"/>
        </w:category>
        <w:types>
          <w:type w:val="bbPlcHdr"/>
        </w:types>
        <w:behaviors>
          <w:behavior w:val="content"/>
        </w:behaviors>
        <w:guid w:val="{96269D0D-6857-4A8E-899C-697FB832D432}"/>
      </w:docPartPr>
      <w:docPartBody>
        <w:p w:rsidR="00DF21F3" w:rsidRDefault="00000000">
          <w:pPr>
            <w:pStyle w:val="1F32321682F8454290B2F00C2893D70E"/>
          </w:pPr>
          <w:r>
            <w:t>To replace any tip text with your own, just tap it and start typing. To replace the photo or logo with your own, on the Insert tab of the ribbon, just select the option you need.</w:t>
          </w:r>
        </w:p>
      </w:docPartBody>
    </w:docPart>
    <w:docPart>
      <w:docPartPr>
        <w:name w:val="DC963C16096D46FBBAA172D70B945991"/>
        <w:category>
          <w:name w:val="General"/>
          <w:gallery w:val="placeholder"/>
        </w:category>
        <w:types>
          <w:type w:val="bbPlcHdr"/>
        </w:types>
        <w:behaviors>
          <w:behavior w:val="content"/>
        </w:behaviors>
        <w:guid w:val="{17855780-13DE-4803-9416-AD8857EA511A}"/>
      </w:docPartPr>
      <w:docPartBody>
        <w:p w:rsidR="00DF21F3" w:rsidRDefault="00000000">
          <w:pPr>
            <w:pStyle w:val="DC963C16096D46FBBAA172D70B945991"/>
          </w:pPr>
          <w:r>
            <w:t>Add Key Info About Your Event Here!</w:t>
          </w:r>
        </w:p>
      </w:docPartBody>
    </w:docPart>
    <w:docPart>
      <w:docPartPr>
        <w:name w:val="9363D68A9ECD415A9A59ECB87B057AD1"/>
        <w:category>
          <w:name w:val="General"/>
          <w:gallery w:val="placeholder"/>
        </w:category>
        <w:types>
          <w:type w:val="bbPlcHdr"/>
        </w:types>
        <w:behaviors>
          <w:behavior w:val="content"/>
        </w:behaviors>
        <w:guid w:val="{9116099D-59FE-4668-B769-F497668B3D75}"/>
      </w:docPartPr>
      <w:docPartBody>
        <w:p w:rsidR="00DF21F3" w:rsidRDefault="00000000">
          <w:pPr>
            <w:pStyle w:val="9363D68A9ECD415A9A59ECB87B057AD1"/>
          </w:pPr>
          <w:r>
            <w:t>____</w:t>
          </w:r>
        </w:p>
      </w:docPartBody>
    </w:docPart>
    <w:docPart>
      <w:docPartPr>
        <w:name w:val="166B44DCB5294D7BBEB43CA7B549F34D"/>
        <w:category>
          <w:name w:val="General"/>
          <w:gallery w:val="placeholder"/>
        </w:category>
        <w:types>
          <w:type w:val="bbPlcHdr"/>
        </w:types>
        <w:behaviors>
          <w:behavior w:val="content"/>
        </w:behaviors>
        <w:guid w:val="{6589E77B-2798-4EC7-BEC9-62C192E8214F}"/>
      </w:docPartPr>
      <w:docPartBody>
        <w:p w:rsidR="00DF21F3" w:rsidRDefault="00000000">
          <w:pPr>
            <w:pStyle w:val="166B44DCB5294D7BBEB43CA7B549F34D"/>
          </w:pPr>
          <w:r>
            <w:t>Don’t Be Shy—Tell Them Why They Can’t Miss This Event!</w:t>
          </w:r>
        </w:p>
      </w:docPartBody>
    </w:docPart>
    <w:docPart>
      <w:docPartPr>
        <w:name w:val="71BDDAA15B3A4ABB8CD07E84AEFDCD58"/>
        <w:category>
          <w:name w:val="General"/>
          <w:gallery w:val="placeholder"/>
        </w:category>
        <w:types>
          <w:type w:val="bbPlcHdr"/>
        </w:types>
        <w:behaviors>
          <w:behavior w:val="content"/>
        </w:behaviors>
        <w:guid w:val="{A34E8353-F328-41F2-8D57-CE0F23D2630D}"/>
      </w:docPartPr>
      <w:docPartBody>
        <w:p w:rsidR="00DF21F3" w:rsidRDefault="00000000">
          <w:pPr>
            <w:pStyle w:val="71BDDAA15B3A4ABB8CD07E84AEFDCD58"/>
          </w:pPr>
          <w:r w:rsidRPr="00655EA2">
            <w:t>____</w:t>
          </w:r>
        </w:p>
      </w:docPartBody>
    </w:docPart>
    <w:docPart>
      <w:docPartPr>
        <w:name w:val="6B2A6D36CAD4477AB84DD80348520601"/>
        <w:category>
          <w:name w:val="General"/>
          <w:gallery w:val="placeholder"/>
        </w:category>
        <w:types>
          <w:type w:val="bbPlcHdr"/>
        </w:types>
        <w:behaviors>
          <w:behavior w:val="content"/>
        </w:behaviors>
        <w:guid w:val="{AD7CFC3B-7DAC-4F3F-8B29-3EF7C5F90989}"/>
      </w:docPartPr>
      <w:docPartBody>
        <w:p w:rsidR="00DF21F3" w:rsidRDefault="00000000">
          <w:pPr>
            <w:pStyle w:val="6B2A6D36CAD4477AB84DD80348520601"/>
          </w:pPr>
          <w:r>
            <w:t>One More Exciting Point Here!</w:t>
          </w:r>
        </w:p>
      </w:docPartBody>
    </w:docPart>
    <w:docPart>
      <w:docPartPr>
        <w:name w:val="F8C9ED8D015747FE8271B57F22099C87"/>
        <w:category>
          <w:name w:val="General"/>
          <w:gallery w:val="placeholder"/>
        </w:category>
        <w:types>
          <w:type w:val="bbPlcHdr"/>
        </w:types>
        <w:behaviors>
          <w:behavior w:val="content"/>
        </w:behaviors>
        <w:guid w:val="{97FCE153-4A26-4DB3-94DF-54D83788BEC5}"/>
      </w:docPartPr>
      <w:docPartBody>
        <w:p w:rsidR="00DF21F3" w:rsidRDefault="00000000">
          <w:pPr>
            <w:pStyle w:val="F8C9ED8D015747FE8271B57F22099C87"/>
          </w:pPr>
          <w:r w:rsidRPr="00655EA2">
            <w:t>____</w:t>
          </w:r>
        </w:p>
      </w:docPartBody>
    </w:docPart>
    <w:docPart>
      <w:docPartPr>
        <w:name w:val="E40229C326484371B3D24358777E6FE0"/>
        <w:category>
          <w:name w:val="General"/>
          <w:gallery w:val="placeholder"/>
        </w:category>
        <w:types>
          <w:type w:val="bbPlcHdr"/>
        </w:types>
        <w:behaviors>
          <w:behavior w:val="content"/>
        </w:behaviors>
        <w:guid w:val="{45CDDBDE-3ED7-4EDA-B963-C7B2D3A42328}"/>
      </w:docPartPr>
      <w:docPartBody>
        <w:p w:rsidR="00DF21F3" w:rsidRDefault="00000000">
          <w:pPr>
            <w:pStyle w:val="E40229C326484371B3D24358777E6FE0"/>
          </w:pPr>
          <w:r>
            <w:t>____</w:t>
          </w:r>
        </w:p>
      </w:docPartBody>
    </w:docPart>
    <w:docPart>
      <w:docPartPr>
        <w:name w:val="E594C3A017C4441FBF461C8EAD51F826"/>
        <w:category>
          <w:name w:val="General"/>
          <w:gallery w:val="placeholder"/>
        </w:category>
        <w:types>
          <w:type w:val="bbPlcHdr"/>
        </w:types>
        <w:behaviors>
          <w:behavior w:val="content"/>
        </w:behaviors>
        <w:guid w:val="{877B357A-EF81-4641-84DF-6AFBBB31AC5B}"/>
      </w:docPartPr>
      <w:docPartBody>
        <w:p w:rsidR="00DF21F3" w:rsidRDefault="00000000">
          <w:pPr>
            <w:pStyle w:val="E594C3A017C4441FBF461C8EAD51F826"/>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2D3"/>
    <w:rsid w:val="003852A1"/>
    <w:rsid w:val="009F62D3"/>
    <w:rsid w:val="00D5294A"/>
    <w:rsid w:val="00DF21F3"/>
    <w:rsid w:val="00F32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AFA1EC92BD4524A32EBE69927E392C">
    <w:name w:val="F4AFA1EC92BD4524A32EBE69927E392C"/>
  </w:style>
  <w:style w:type="paragraph" w:customStyle="1" w:styleId="9A80493304DD450AB9770D795EE829D6">
    <w:name w:val="9A80493304DD450AB9770D795EE829D6"/>
  </w:style>
  <w:style w:type="paragraph" w:customStyle="1" w:styleId="D61FC4C210D94B75862D34BF110DB190">
    <w:name w:val="D61FC4C210D94B75862D34BF110DB190"/>
  </w:style>
  <w:style w:type="paragraph" w:customStyle="1" w:styleId="1F32321682F8454290B2F00C2893D70E">
    <w:name w:val="1F32321682F8454290B2F00C2893D70E"/>
  </w:style>
  <w:style w:type="paragraph" w:customStyle="1" w:styleId="DC963C16096D46FBBAA172D70B945991">
    <w:name w:val="DC963C16096D46FBBAA172D70B945991"/>
  </w:style>
  <w:style w:type="paragraph" w:customStyle="1" w:styleId="9363D68A9ECD415A9A59ECB87B057AD1">
    <w:name w:val="9363D68A9ECD415A9A59ECB87B057AD1"/>
  </w:style>
  <w:style w:type="paragraph" w:customStyle="1" w:styleId="166B44DCB5294D7BBEB43CA7B549F34D">
    <w:name w:val="166B44DCB5294D7BBEB43CA7B549F34D"/>
  </w:style>
  <w:style w:type="paragraph" w:customStyle="1" w:styleId="71BDDAA15B3A4ABB8CD07E84AEFDCD58">
    <w:name w:val="71BDDAA15B3A4ABB8CD07E84AEFDCD58"/>
  </w:style>
  <w:style w:type="paragraph" w:customStyle="1" w:styleId="6B2A6D36CAD4477AB84DD80348520601">
    <w:name w:val="6B2A6D36CAD4477AB84DD80348520601"/>
  </w:style>
  <w:style w:type="paragraph" w:customStyle="1" w:styleId="F8C9ED8D015747FE8271B57F22099C87">
    <w:name w:val="F8C9ED8D015747FE8271B57F22099C87"/>
  </w:style>
  <w:style w:type="paragraph" w:customStyle="1" w:styleId="E40229C326484371B3D24358777E6FE0">
    <w:name w:val="E40229C326484371B3D24358777E6FE0"/>
  </w:style>
  <w:style w:type="paragraph" w:customStyle="1" w:styleId="E594C3A017C4441FBF461C8EAD51F826">
    <w:name w:val="E594C3A017C4441FBF461C8EAD51F8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0</TotalTime>
  <Pages>1</Pages>
  <Words>101</Words>
  <Characters>579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snrdo</dc:creator>
  <cp:keywords/>
  <dc:description/>
  <cp:lastModifiedBy>Myrna Daniels</cp:lastModifiedBy>
  <cp:revision>2</cp:revision>
  <cp:lastPrinted>2012-12-25T21:02:00Z</cp:lastPrinted>
  <dcterms:created xsi:type="dcterms:W3CDTF">2024-10-10T14:47:00Z</dcterms:created>
  <dcterms:modified xsi:type="dcterms:W3CDTF">2024-10-10T14:47:00Z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